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C5E" w:rsidRDefault="003F1C5E" w:rsidP="00B5443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90pt">
            <v:imagedata r:id="rId4" o:title=""/>
          </v:shape>
        </w:pict>
      </w:r>
    </w:p>
    <w:p w:rsidR="003F1C5E" w:rsidRDefault="003F1C5E" w:rsidP="00B54435"/>
    <w:p w:rsidR="003F1C5E" w:rsidRDefault="003F1C5E" w:rsidP="00B54435"/>
    <w:p w:rsidR="003F1C5E" w:rsidRPr="00B54435" w:rsidRDefault="003F1C5E" w:rsidP="00B54435"/>
    <w:p w:rsidR="003F1C5E" w:rsidRDefault="003F1C5E" w:rsidP="00314B7E">
      <w:pPr>
        <w:pStyle w:val="Heading4"/>
        <w:shd w:val="clear" w:color="auto" w:fill="FFFFFF"/>
        <w:spacing w:before="0" w:line="270" w:lineRule="atLeast"/>
        <w:jc w:val="center"/>
        <w:textAlignment w:val="baseline"/>
        <w:rPr>
          <w:rFonts w:ascii="Calibri" w:hAnsi="Calibri"/>
          <w:color w:val="000000"/>
          <w:sz w:val="23"/>
          <w:szCs w:val="23"/>
          <w:bdr w:val="none" w:sz="0" w:space="0" w:color="auto" w:frame="1"/>
        </w:rPr>
      </w:pPr>
    </w:p>
    <w:tbl>
      <w:tblPr>
        <w:tblW w:w="9585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0A0"/>
      </w:tblPr>
      <w:tblGrid>
        <w:gridCol w:w="1077"/>
        <w:gridCol w:w="6667"/>
        <w:gridCol w:w="1841"/>
      </w:tblGrid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1.6.1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Учащиеся с ограниченными возможностями здоровья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0человек/0%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1.6.2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Дети-сироты, дети, оставшиеся без попечения родителей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FB14E1">
              <w:rPr>
                <w:color w:val="000000"/>
              </w:rPr>
              <w:t>человек</w:t>
            </w:r>
            <w:r>
              <w:rPr>
                <w:color w:val="000000"/>
              </w:rPr>
              <w:t>а</w:t>
            </w:r>
            <w:r w:rsidRPr="00FB14E1">
              <w:rPr>
                <w:color w:val="000000"/>
              </w:rPr>
              <w:t>/0%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1.6.3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Дети-мигранты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0человек/0%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1.6.4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Дети, попавшие в трудную жизненную ситуацию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0человек/0%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1.7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0человек/0%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1.8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1505</w:t>
            </w:r>
            <w:r w:rsidRPr="00FB14E1">
              <w:rPr>
                <w:color w:val="000000"/>
              </w:rPr>
              <w:t>человек/</w:t>
            </w:r>
          </w:p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251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1.8.1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1213</w:t>
            </w:r>
            <w:r w:rsidRPr="00FB14E1">
              <w:rPr>
                <w:color w:val="000000"/>
              </w:rPr>
              <w:t>человек/</w:t>
            </w:r>
          </w:p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203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1.8.2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72 </w:t>
            </w:r>
            <w:r w:rsidRPr="00FB14E1">
              <w:rPr>
                <w:color w:val="000000"/>
              </w:rPr>
              <w:t>человек</w:t>
            </w:r>
            <w:r>
              <w:rPr>
                <w:color w:val="000000"/>
              </w:rPr>
              <w:t>а</w:t>
            </w:r>
            <w:r w:rsidRPr="00FB14E1">
              <w:rPr>
                <w:color w:val="000000"/>
              </w:rPr>
              <w:t>/</w:t>
            </w:r>
          </w:p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1.8.3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48</w:t>
            </w:r>
            <w:r w:rsidRPr="00FB14E1">
              <w:rPr>
                <w:color w:val="000000"/>
              </w:rPr>
              <w:t>человек/</w:t>
            </w:r>
            <w:r>
              <w:rPr>
                <w:color w:val="000000"/>
              </w:rPr>
              <w:t>8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1.8.4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FB14E1">
              <w:rPr>
                <w:color w:val="000000"/>
              </w:rPr>
              <w:t>человек/</w:t>
            </w:r>
            <w:r>
              <w:rPr>
                <w:color w:val="000000"/>
              </w:rPr>
              <w:t>1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1.8.5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0человек/0%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1.9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272 </w:t>
            </w:r>
            <w:r w:rsidRPr="00FB14E1">
              <w:rPr>
                <w:color w:val="000000"/>
              </w:rPr>
              <w:t>человек</w:t>
            </w:r>
            <w:r>
              <w:rPr>
                <w:color w:val="000000"/>
              </w:rPr>
              <w:t>а</w:t>
            </w:r>
            <w:r w:rsidRPr="00FB14E1">
              <w:rPr>
                <w:color w:val="000000"/>
              </w:rPr>
              <w:t>/</w:t>
            </w:r>
            <w:r>
              <w:rPr>
                <w:color w:val="000000"/>
              </w:rPr>
              <w:t xml:space="preserve"> 45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1.9.1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214</w:t>
            </w:r>
            <w:r w:rsidRPr="00FB14E1">
              <w:rPr>
                <w:color w:val="000000"/>
              </w:rPr>
              <w:t>человек/</w:t>
            </w:r>
          </w:p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36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1.9.2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40 </w:t>
            </w:r>
            <w:r w:rsidRPr="00FB14E1">
              <w:rPr>
                <w:color w:val="000000"/>
              </w:rPr>
              <w:t>человек/</w:t>
            </w:r>
          </w:p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1.9.3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31человек/5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1.9.4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FB14E1">
              <w:rPr>
                <w:color w:val="000000"/>
              </w:rPr>
              <w:t>человек</w:t>
            </w:r>
            <w:r>
              <w:rPr>
                <w:color w:val="000000"/>
              </w:rPr>
              <w:t>а/0,7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1.9.5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0человек/0%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1.10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0человек/0%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1.10.1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Муниципального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0человек/0%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1.10.2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Регионального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0человек/0%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1.10.3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Межрегионального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0человек/0%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1.10.4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Федерального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0человек/0%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1.10.5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Международного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0человек/0%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1.11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594B02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1.11.1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594B02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1.11.2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594B02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4</w:t>
            </w:r>
            <w:r>
              <w:rPr>
                <w:color w:val="000000"/>
              </w:rPr>
              <w:t>8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1.11.3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1.11.4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1.11.5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1.12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Общая численность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</w:t>
            </w:r>
            <w:r>
              <w:rPr>
                <w:color w:val="000000"/>
              </w:rPr>
              <w:t>0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1.13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  <w:r w:rsidRPr="00FB14E1">
              <w:rPr>
                <w:color w:val="000000"/>
              </w:rPr>
              <w:t>человек/7</w:t>
            </w:r>
            <w:r>
              <w:rPr>
                <w:color w:val="000000"/>
              </w:rPr>
              <w:t>0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1.14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FB14E1">
              <w:rPr>
                <w:color w:val="000000"/>
              </w:rPr>
              <w:t>человек/</w:t>
            </w:r>
            <w:r>
              <w:rPr>
                <w:color w:val="000000"/>
              </w:rPr>
              <w:t>50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1.15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FB14E1">
              <w:rPr>
                <w:color w:val="000000"/>
              </w:rPr>
              <w:t>человек/</w:t>
            </w:r>
            <w:r>
              <w:rPr>
                <w:color w:val="000000"/>
              </w:rPr>
              <w:t>10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1.16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1человек</w:t>
            </w:r>
            <w:r w:rsidRPr="00FB14E1">
              <w:rPr>
                <w:color w:val="000000"/>
              </w:rPr>
              <w:t>/1</w:t>
            </w:r>
            <w:r>
              <w:rPr>
                <w:color w:val="000000"/>
              </w:rPr>
              <w:t>0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1.17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9человек/</w:t>
            </w:r>
            <w:r>
              <w:rPr>
                <w:color w:val="000000"/>
              </w:rPr>
              <w:t>90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1.17.1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1человек/10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1.17.2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FB14E1">
              <w:rPr>
                <w:color w:val="000000"/>
              </w:rPr>
              <w:t>человек/</w:t>
            </w:r>
            <w:r>
              <w:rPr>
                <w:color w:val="000000"/>
              </w:rPr>
              <w:t>50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1.17.3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Вторая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FB14E1">
              <w:rPr>
                <w:color w:val="000000"/>
              </w:rPr>
              <w:t>человек</w:t>
            </w:r>
            <w:r>
              <w:rPr>
                <w:color w:val="000000"/>
              </w:rPr>
              <w:t>а</w:t>
            </w:r>
            <w:r w:rsidRPr="00FB14E1">
              <w:rPr>
                <w:color w:val="000000"/>
              </w:rPr>
              <w:t>/</w:t>
            </w:r>
            <w:r>
              <w:rPr>
                <w:color w:val="000000"/>
              </w:rPr>
              <w:t>40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1.18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1.18.1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3человек</w:t>
            </w:r>
            <w:r>
              <w:rPr>
                <w:color w:val="000000"/>
              </w:rPr>
              <w:t>а</w:t>
            </w:r>
            <w:r w:rsidRPr="00FB14E1">
              <w:rPr>
                <w:color w:val="000000"/>
              </w:rPr>
              <w:t>/</w:t>
            </w:r>
            <w:r>
              <w:rPr>
                <w:color w:val="000000"/>
              </w:rPr>
              <w:t>30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1.18.2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2человека/</w:t>
            </w:r>
            <w:r>
              <w:rPr>
                <w:color w:val="000000"/>
              </w:rPr>
              <w:t>20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1.19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FB14E1">
              <w:rPr>
                <w:color w:val="000000"/>
              </w:rPr>
              <w:t>человек</w:t>
            </w:r>
            <w:r>
              <w:rPr>
                <w:color w:val="000000"/>
              </w:rPr>
              <w:t>а</w:t>
            </w:r>
            <w:r w:rsidRPr="00FB14E1">
              <w:rPr>
                <w:color w:val="000000"/>
              </w:rPr>
              <w:t>/</w:t>
            </w:r>
            <w:r>
              <w:rPr>
                <w:color w:val="000000"/>
              </w:rPr>
              <w:t>2</w:t>
            </w:r>
            <w:r w:rsidRPr="00FB14E1">
              <w:rPr>
                <w:color w:val="000000"/>
              </w:rPr>
              <w:t>0%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1.20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FB14E1">
              <w:rPr>
                <w:color w:val="000000"/>
              </w:rPr>
              <w:t>человек/</w:t>
            </w:r>
            <w:r>
              <w:rPr>
                <w:color w:val="000000"/>
              </w:rPr>
              <w:t>80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1.21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491CE6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6человек/</w:t>
            </w:r>
            <w:r>
              <w:rPr>
                <w:color w:val="000000"/>
              </w:rPr>
              <w:t>60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1.22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FB14E1">
              <w:rPr>
                <w:color w:val="000000"/>
              </w:rPr>
              <w:t>человек/1</w:t>
            </w:r>
            <w:r>
              <w:rPr>
                <w:color w:val="000000"/>
              </w:rPr>
              <w:t>0</w:t>
            </w:r>
            <w:r w:rsidRPr="00FB14E1">
              <w:rPr>
                <w:color w:val="000000"/>
              </w:rPr>
              <w:t>%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1.23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 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1.23.1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За 3 года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1.23.2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За отчетный период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1.24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нет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Инфраструктура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 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2.1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2.2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314B7E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FB14E1">
              <w:rPr>
                <w:color w:val="000000"/>
              </w:rPr>
              <w:t xml:space="preserve"> единицы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2.2.1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Учебный класс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2.2.2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Лаборатория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2.2.3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Мастерская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2.2.4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Танцевальный класс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2.2.5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2.2.6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Бассейн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2.3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2.3.1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Актовый зал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2.3.2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Концертный зал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2.3.3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Игровое помещение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2.4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Наличие загородных оздоровительных лагерей, баз отдыха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2.5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да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2.6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Наличие читального зала библиотеки,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нет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2.6.1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нет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2.6.2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С медиатекой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нет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2.6.3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нет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2.6.4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нет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2.6.5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С контролируемой распечаткой бумажных материалов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нет</w:t>
            </w:r>
          </w:p>
        </w:tc>
      </w:tr>
      <w:tr w:rsidR="003F1C5E" w:rsidRPr="00FB14E1" w:rsidTr="009C4A67">
        <w:tc>
          <w:tcPr>
            <w:tcW w:w="1077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2.7</w:t>
            </w:r>
          </w:p>
        </w:tc>
        <w:tc>
          <w:tcPr>
            <w:tcW w:w="6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F1C5E" w:rsidRPr="00FB14E1" w:rsidRDefault="003F1C5E" w:rsidP="009C4A6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</w:rPr>
            </w:pPr>
            <w:r w:rsidRPr="00FB14E1">
              <w:rPr>
                <w:color w:val="000000"/>
              </w:rPr>
              <w:t>0человек/0%</w:t>
            </w:r>
          </w:p>
        </w:tc>
      </w:tr>
    </w:tbl>
    <w:p w:rsidR="003F1C5E" w:rsidRDefault="003F1C5E" w:rsidP="00314B7E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 </w:t>
      </w:r>
    </w:p>
    <w:p w:rsidR="003F1C5E" w:rsidRDefault="003F1C5E"/>
    <w:sectPr w:rsidR="003F1C5E" w:rsidSect="003B6343">
      <w:pgSz w:w="11906" w:h="16838"/>
      <w:pgMar w:top="53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4B7E"/>
    <w:rsid w:val="00095E46"/>
    <w:rsid w:val="000A2BE3"/>
    <w:rsid w:val="000D4C18"/>
    <w:rsid w:val="000F5FB2"/>
    <w:rsid w:val="001678A2"/>
    <w:rsid w:val="001B36A1"/>
    <w:rsid w:val="001F4259"/>
    <w:rsid w:val="00292B3E"/>
    <w:rsid w:val="00314B7E"/>
    <w:rsid w:val="00332CE2"/>
    <w:rsid w:val="00346237"/>
    <w:rsid w:val="0034735A"/>
    <w:rsid w:val="003B6343"/>
    <w:rsid w:val="003F1C5E"/>
    <w:rsid w:val="00424F49"/>
    <w:rsid w:val="004347F9"/>
    <w:rsid w:val="00445574"/>
    <w:rsid w:val="00446B79"/>
    <w:rsid w:val="00477EBA"/>
    <w:rsid w:val="00490E64"/>
    <w:rsid w:val="00491CE6"/>
    <w:rsid w:val="004C1CC3"/>
    <w:rsid w:val="004C7663"/>
    <w:rsid w:val="004F5186"/>
    <w:rsid w:val="00594B02"/>
    <w:rsid w:val="00597822"/>
    <w:rsid w:val="005B460F"/>
    <w:rsid w:val="006573B2"/>
    <w:rsid w:val="006925DF"/>
    <w:rsid w:val="006954BB"/>
    <w:rsid w:val="006C63B5"/>
    <w:rsid w:val="007373FC"/>
    <w:rsid w:val="007713E4"/>
    <w:rsid w:val="007E3DEB"/>
    <w:rsid w:val="00881F5B"/>
    <w:rsid w:val="008E3743"/>
    <w:rsid w:val="008F28DB"/>
    <w:rsid w:val="00937CAE"/>
    <w:rsid w:val="00972051"/>
    <w:rsid w:val="009C4A67"/>
    <w:rsid w:val="009C5A9D"/>
    <w:rsid w:val="009E5DFB"/>
    <w:rsid w:val="00A11D5E"/>
    <w:rsid w:val="00A1391A"/>
    <w:rsid w:val="00AA16BC"/>
    <w:rsid w:val="00AC0EA4"/>
    <w:rsid w:val="00B54435"/>
    <w:rsid w:val="00B72249"/>
    <w:rsid w:val="00B95F95"/>
    <w:rsid w:val="00C23330"/>
    <w:rsid w:val="00C62C01"/>
    <w:rsid w:val="00C663C2"/>
    <w:rsid w:val="00C70DBD"/>
    <w:rsid w:val="00DB4CF9"/>
    <w:rsid w:val="00DF38AD"/>
    <w:rsid w:val="00E10E67"/>
    <w:rsid w:val="00E804D0"/>
    <w:rsid w:val="00EB256A"/>
    <w:rsid w:val="00EE7E06"/>
    <w:rsid w:val="00F1767E"/>
    <w:rsid w:val="00FB1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B7E"/>
    <w:pPr>
      <w:jc w:val="both"/>
    </w:pPr>
    <w:rPr>
      <w:lang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4B7E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314B7E"/>
    <w:rPr>
      <w:rFonts w:ascii="Cambria" w:hAnsi="Cambria" w:cs="Times New Roman"/>
      <w:b/>
      <w:bCs/>
      <w:i/>
      <w:iCs/>
      <w:color w:val="4F81BD"/>
    </w:rPr>
  </w:style>
  <w:style w:type="paragraph" w:customStyle="1" w:styleId="normacttext">
    <w:name w:val="norm_act_text"/>
    <w:basedOn w:val="Normal"/>
    <w:uiPriority w:val="99"/>
    <w:rsid w:val="00314B7E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9C5A9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3473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7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47</TotalTime>
  <Pages>5</Pages>
  <Words>845</Words>
  <Characters>4820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2016-05-18T13:36:00Z</cp:lastPrinted>
  <dcterms:created xsi:type="dcterms:W3CDTF">2016-04-12T01:44:00Z</dcterms:created>
  <dcterms:modified xsi:type="dcterms:W3CDTF">2016-06-03T05:38:00Z</dcterms:modified>
</cp:coreProperties>
</file>